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6E91" w14:textId="2C34D24A" w:rsidR="00B8626B" w:rsidRPr="009E4127" w:rsidRDefault="004B2D74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5FA63A3" wp14:editId="48CDC11C">
                <wp:simplePos x="0" y="0"/>
                <wp:positionH relativeFrom="column">
                  <wp:posOffset>4333875</wp:posOffset>
                </wp:positionH>
                <wp:positionV relativeFrom="paragraph">
                  <wp:posOffset>2440305</wp:posOffset>
                </wp:positionV>
                <wp:extent cx="800100" cy="67056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238A" w14:textId="1D218DEC" w:rsidR="004B2D74" w:rsidRPr="004B2D74" w:rsidRDefault="003063C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51</w:t>
                            </w:r>
                            <w:r w:rsidR="004B2D74" w:rsidRPr="004B2D7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6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25pt;margin-top:192.15pt;width:63pt;height:52.8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" stroked="f">
                <v:textbox>
                  <w:txbxContent>
                    <w:p w14:paraId="4124238A" w14:textId="1D218DEC" w:rsidR="004B2D74" w:rsidRPr="004B2D74" w:rsidRDefault="003063CB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51</w:t>
                      </w:r>
                      <w:r w:rsidR="004B2D74" w:rsidRPr="004B2D74"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5C8CF5" wp14:editId="0F2BD1BD">
                <wp:simplePos x="0" y="0"/>
                <wp:positionH relativeFrom="column">
                  <wp:posOffset>2527935</wp:posOffset>
                </wp:positionH>
                <wp:positionV relativeFrom="paragraph">
                  <wp:posOffset>1091565</wp:posOffset>
                </wp:positionV>
                <wp:extent cx="2461260" cy="7239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9E87" w14:textId="7B853A8D" w:rsidR="004B2D74" w:rsidRDefault="007B7BB9" w:rsidP="004B2D74"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 xml:space="preserve">Today’s Number </w:t>
                            </w:r>
                            <w:r w:rsidR="004B2D74">
                              <w:rPr>
                                <w:color w:val="494949"/>
                                <w:sz w:val="36"/>
                                <w:szCs w:val="36"/>
                              </w:rPr>
                              <w:t>is …</w:t>
                            </w:r>
                          </w:p>
                          <w:p w14:paraId="7E255FFE" w14:textId="454E5FFC" w:rsidR="007B7BB9" w:rsidRDefault="007B7BB9" w:rsidP="007B7BB9">
                            <w:pPr>
                              <w:pStyle w:val="Heading1KS2"/>
                              <w:rPr>
                                <w:color w:val="494949"/>
                                <w:sz w:val="36"/>
                                <w:szCs w:val="36"/>
                              </w:rPr>
                            </w:pPr>
                          </w:p>
                          <w:p w14:paraId="7EB1A9A2" w14:textId="77777777" w:rsidR="007B7BB9" w:rsidRDefault="007B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8CF5" id="Text Box 95" o:spid="_x0000_s1027" type="#_x0000_t202" style="position:absolute;left:0;text-align:left;margin-left:199.05pt;margin-top:85.95pt;width:193.8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" filled="f" stroked="f" strokeweight=".5pt">
                <v:textbox>
                  <w:txbxContent>
                    <w:p w14:paraId="34809E87" w14:textId="7B853A8D" w:rsidR="004B2D74" w:rsidRDefault="007B7BB9" w:rsidP="004B2D74">
                      <w:r>
                        <w:rPr>
                          <w:color w:val="494949"/>
                          <w:sz w:val="36"/>
                          <w:szCs w:val="36"/>
                        </w:rPr>
                        <w:t xml:space="preserve">Today’s Number </w:t>
                      </w:r>
                      <w:r w:rsidR="004B2D74">
                        <w:rPr>
                          <w:color w:val="494949"/>
                          <w:sz w:val="36"/>
                          <w:szCs w:val="36"/>
                        </w:rPr>
                        <w:t>is …</w:t>
                      </w:r>
                    </w:p>
                    <w:p w14:paraId="7E255FFE" w14:textId="454E5FFC" w:rsidR="007B7BB9" w:rsidRDefault="007B7BB9" w:rsidP="007B7BB9">
                      <w:pPr>
                        <w:pStyle w:val="Heading1KS2"/>
                        <w:rPr>
                          <w:color w:val="494949"/>
                          <w:sz w:val="36"/>
                          <w:szCs w:val="36"/>
                        </w:rPr>
                      </w:pPr>
                    </w:p>
                    <w:p w14:paraId="7EB1A9A2" w14:textId="77777777" w:rsidR="007B7BB9" w:rsidRDefault="007B7BB9"/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CF08AC" wp14:editId="42E48B01">
                <wp:simplePos x="0" y="0"/>
                <wp:positionH relativeFrom="margin">
                  <wp:posOffset>8511540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AFBE1" id="Rectangle 83" o:spid="_x0000_s1026" style="position:absolute;margin-left:670.2pt;margin-top:407.8pt;width:13.45pt;height:12.9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eU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b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C1B3AD" wp14:editId="00139070">
                <wp:simplePos x="0" y="0"/>
                <wp:positionH relativeFrom="column">
                  <wp:posOffset>7188835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FAAE" w14:textId="1AC5084A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657CA7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0FE13D1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1B3AD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566.05pt;margin-top:399.95pt;width:31.6pt;height:25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" filled="f" stroked="f" strokeweight=".5pt">
                <v:textbox>
                  <w:txbxContent>
                    <w:p w14:paraId="6D02FAAE" w14:textId="1AC5084A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2657CA7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0FE13D1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2E5829" wp14:editId="23CCBA4B">
                <wp:simplePos x="0" y="0"/>
                <wp:positionH relativeFrom="column">
                  <wp:posOffset>7642225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3D890" w14:textId="6BCAC6A0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387BA8C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0C431C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5829" id="Text Box 69" o:spid="_x0000_s1027" type="#_x0000_t202" style="position:absolute;left:0;text-align:left;margin-left:601.75pt;margin-top:399.95pt;width:31.6pt;height:25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" filled="f" stroked="f" strokeweight=".5pt">
                <v:textbox>
                  <w:txbxContent>
                    <w:p w14:paraId="19B3D890" w14:textId="6BCAC6A0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2387BA8C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0C431C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EBAE85" wp14:editId="2E4EE5A5">
                <wp:simplePos x="0" y="0"/>
                <wp:positionH relativeFrom="margin">
                  <wp:posOffset>7536815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B441B" id="Rectangle 79" o:spid="_x0000_s1026" style="position:absolute;margin-left:593.45pt;margin-top:407.8pt;width:13.45pt;height:12.9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AD952" wp14:editId="27C2B37F">
                <wp:simplePos x="0" y="0"/>
                <wp:positionH relativeFrom="margin">
                  <wp:posOffset>8001000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486CC" id="Rectangle 81" o:spid="_x0000_s1026" style="position:absolute;margin-left:630pt;margin-top:407.8pt;width:13.45pt;height:12.9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Mj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DF01A8" wp14:editId="5C8F31D6">
                <wp:simplePos x="0" y="0"/>
                <wp:positionH relativeFrom="column">
                  <wp:posOffset>8098155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350AA" w14:textId="42CED234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5563EC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C6A5B8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745443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01A8" id="Text Box 71" o:spid="_x0000_s1028" type="#_x0000_t202" style="position:absolute;left:0;text-align:left;margin-left:637.65pt;margin-top:399.75pt;width:36.4pt;height:25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" filled="f" stroked="f" strokeweight=".5pt">
                <v:textbox>
                  <w:txbxContent>
                    <w:p w14:paraId="57F350AA" w14:textId="42CED234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5563EC" w:rsidRPr="00B651E2">
                        <w:rPr>
                          <w:color w:val="000000"/>
                        </w:rPr>
                        <w:t>×</w:t>
                      </w:r>
                    </w:p>
                    <w:p w14:paraId="2C6A5B8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745443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789E3D" wp14:editId="7C77C29E">
                <wp:simplePos x="0" y="0"/>
                <wp:positionH relativeFrom="column">
                  <wp:posOffset>8608695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C4CE3" w14:textId="4BB23163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AE5D6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34145E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9E3D" id="Text Box 73" o:spid="_x0000_s1029" type="#_x0000_t202" style="position:absolute;left:0;text-align:left;margin-left:677.85pt;margin-top:399.75pt;width:36.4pt;height:25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" filled="f" stroked="f" strokeweight=".5pt">
                <v:textbox>
                  <w:txbxContent>
                    <w:p w14:paraId="17CC4CE3" w14:textId="4BB23163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11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13AE5D6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34145E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DFC354" wp14:editId="19722C79">
                <wp:simplePos x="0" y="0"/>
                <wp:positionH relativeFrom="column">
                  <wp:posOffset>9111615</wp:posOffset>
                </wp:positionH>
                <wp:positionV relativeFrom="paragraph">
                  <wp:posOffset>5076825</wp:posOffset>
                </wp:positionV>
                <wp:extent cx="477520" cy="321945"/>
                <wp:effectExtent l="0" t="0" r="0" b="19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09EE6" w14:textId="69BDC50D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>
                              <w:rPr>
                                <w:color w:val="000000"/>
                              </w:rPr>
                              <w:t>x</w:t>
                            </w:r>
                          </w:p>
                          <w:p w14:paraId="29CC996D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26A318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FC354" id="Text Box 75" o:spid="_x0000_s1030" type="#_x0000_t202" style="position:absolute;left:0;text-align:left;margin-left:717.45pt;margin-top:399.75pt;width:37.6pt;height:25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" filled="f" stroked="f" strokeweight=".5pt">
                <v:textbox>
                  <w:txbxContent>
                    <w:p w14:paraId="03B09EE6" w14:textId="69BDC50D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12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>
                        <w:rPr>
                          <w:color w:val="000000"/>
                        </w:rPr>
                        <w:t>x</w:t>
                      </w:r>
                    </w:p>
                    <w:p w14:paraId="29CC996D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26A318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DD411E" wp14:editId="7D69CF08">
                <wp:simplePos x="0" y="0"/>
                <wp:positionH relativeFrom="margin">
                  <wp:posOffset>9516745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1EA87" id="Rectangle 87" o:spid="_x0000_s1026" style="position:absolute;margin-left:749.35pt;margin-top:407.8pt;width:13.45pt;height:12.9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8g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P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F83436" wp14:editId="2A973E56">
                <wp:simplePos x="0" y="0"/>
                <wp:positionH relativeFrom="margin">
                  <wp:posOffset>9006205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A232D" id="Rectangle 85" o:spid="_x0000_s1026" style="position:absolute;margin-left:709.15pt;margin-top:407.8pt;width:13.45pt;height:12.9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uX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F3E121" wp14:editId="0174278B">
                <wp:simplePos x="0" y="0"/>
                <wp:positionH relativeFrom="column">
                  <wp:posOffset>1964686</wp:posOffset>
                </wp:positionH>
                <wp:positionV relativeFrom="paragraph">
                  <wp:posOffset>4958715</wp:posOffset>
                </wp:positionV>
                <wp:extent cx="332990" cy="0"/>
                <wp:effectExtent l="0" t="76200" r="10160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C022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154.7pt;margin-top:390.45pt;width:26.2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" strokecolor="#1c1c1c [3200]" strokeweight=".5pt">
                <v:stroke endarrow="block" joinstyle="miter"/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4570EB" wp14:editId="6F8D3630">
                <wp:simplePos x="0" y="0"/>
                <wp:positionH relativeFrom="column">
                  <wp:posOffset>1183335</wp:posOffset>
                </wp:positionH>
                <wp:positionV relativeFrom="paragraph">
                  <wp:posOffset>4958719</wp:posOffset>
                </wp:positionV>
                <wp:extent cx="332990" cy="0"/>
                <wp:effectExtent l="0" t="76200" r="1016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78C09" id="Straight Arrow Connector 92" o:spid="_x0000_s1026" type="#_x0000_t32" style="position:absolute;margin-left:93.2pt;margin-top:390.45pt;width:26.2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" strokecolor="#1c1c1c [3200]" strokeweight=".5pt">
                <v:stroke endarrow="block" joinstyle="miter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44497B" wp14:editId="1764CA19">
                <wp:simplePos x="0" y="0"/>
                <wp:positionH relativeFrom="margin">
                  <wp:align>left</wp:align>
                </wp:positionH>
                <wp:positionV relativeFrom="paragraph">
                  <wp:posOffset>4894543</wp:posOffset>
                </wp:positionV>
                <wp:extent cx="2971807" cy="602553"/>
                <wp:effectExtent l="0" t="0" r="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60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1023"/>
                              <w:gridCol w:w="1071"/>
                              <w:gridCol w:w="283"/>
                              <w:gridCol w:w="1236"/>
                            </w:tblGrid>
                            <w:tr w:rsidR="007B7BB9" w14:paraId="5E4D8C36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4DE5B" w14:textId="601DBDFC" w:rsidR="007B7BB9" w:rsidRPr="007B7BB9" w:rsidRDefault="007B7BB9" w:rsidP="007B7BB9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430035" w14:textId="5E452E0F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Today</w:t>
                                  </w:r>
                                  <w:r w:rsidR="00280DC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 Numbers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6BBF1B" w14:textId="5B0E4A77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7D3F6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F3E15" w14:textId="700E591E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</w:p>
                              </w:tc>
                            </w:tr>
                            <w:tr w:rsidR="007B7BB9" w14:paraId="3CA82AAE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008D2A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52A4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8B2C932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DA259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DDD44E0" w14:textId="086B3CF1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84B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7F9AA4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497B" id="Text Box 91" o:spid="_x0000_s1033" type="#_x0000_t202" style="position:absolute;left:0;text-align:left;margin-left:0;margin-top:385.4pt;width:234pt;height:47.45pt;z-index:25179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4487" w:type="dxa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1023"/>
                        <w:gridCol w:w="1071"/>
                        <w:gridCol w:w="283"/>
                        <w:gridCol w:w="1236"/>
                      </w:tblGrid>
                      <w:tr w:rsidR="007B7BB9" w14:paraId="5E4D8C36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4DE5B" w14:textId="601DBDFC" w:rsidR="007B7BB9" w:rsidRPr="007B7BB9" w:rsidRDefault="007B7BB9" w:rsidP="007B7BB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430035" w14:textId="5E452E0F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Today</w:t>
                            </w:r>
                            <w:r w:rsidR="00280DCD">
                              <w:rPr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s Numbers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6BBF1B" w14:textId="5B0E4A77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7D3F6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F3E15" w14:textId="700E591E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c>
                      </w:tr>
                      <w:tr w:rsidR="007B7BB9" w14:paraId="3CA82AAE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008D2A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52A4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8B2C932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DA259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DDD44E0" w14:textId="086B3CF1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289284B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7F9AA4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ADABFC" wp14:editId="10A9E1E6">
                <wp:simplePos x="0" y="0"/>
                <wp:positionH relativeFrom="margin">
                  <wp:align>left</wp:align>
                </wp:positionH>
                <wp:positionV relativeFrom="paragraph">
                  <wp:posOffset>4646295</wp:posOffset>
                </wp:positionV>
                <wp:extent cx="2971807" cy="311848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2ECA0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complete the sequence:</w:t>
                            </w:r>
                          </w:p>
                          <w:p w14:paraId="77FC8A19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E4AE09D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ABFC" id="Text Box 90" o:spid="_x0000_s1033" type="#_x0000_t202" style="position:absolute;left:0;text-align:left;margin-left:0;margin-top:365.85pt;width:234pt;height:24.5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" filled="f" stroked="f" strokeweight=".5pt">
                <v:textbox>
                  <w:txbxContent>
                    <w:p w14:paraId="2402ECA0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complete the sequence:</w:t>
                      </w:r>
                    </w:p>
                    <w:p w14:paraId="77FC8A19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E4AE09D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4F9B72" wp14:editId="604BEC99">
                <wp:simplePos x="0" y="0"/>
                <wp:positionH relativeFrom="margin">
                  <wp:posOffset>9727994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EF65E" id="Rectangle 88" o:spid="_x0000_s1026" style="position:absolute;margin-left:766pt;margin-top:389.5pt;width:13.45pt;height:12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5981EA" wp14:editId="5BC0A4B0">
                <wp:simplePos x="0" y="0"/>
                <wp:positionH relativeFrom="margin">
                  <wp:posOffset>9280525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597F6" id="Rectangle 86" o:spid="_x0000_s1026" style="position:absolute;margin-left:730.75pt;margin-top:389.5pt;width:13.45pt;height:12.9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2W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X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CBA441" wp14:editId="087ADE7D">
                <wp:simplePos x="0" y="0"/>
                <wp:positionH relativeFrom="margin">
                  <wp:posOffset>8305800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C288B" id="Rectangle 82" o:spid="_x0000_s1026" style="position:absolute;margin-left:654pt;margin-top:389.5pt;width:13.45pt;height:12.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i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68C29A" wp14:editId="6CB6201F">
                <wp:simplePos x="0" y="0"/>
                <wp:positionH relativeFrom="margin">
                  <wp:posOffset>8769985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6251" id="Rectangle 84" o:spid="_x0000_s1026" style="position:absolute;margin-left:690.55pt;margin-top:389.5pt;width:13.45pt;height:12.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DACE30" wp14:editId="21FB46BD">
                <wp:simplePos x="0" y="0"/>
                <wp:positionH relativeFrom="margin">
                  <wp:posOffset>7787640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81DB5" id="Rectangle 80" o:spid="_x0000_s1026" style="position:absolute;margin-left:613.2pt;margin-top:389.5pt;width:13.45pt;height:12.9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GV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439411" wp14:editId="3FD595B4">
                <wp:simplePos x="0" y="0"/>
                <wp:positionH relativeFrom="margin">
                  <wp:posOffset>7323884</wp:posOffset>
                </wp:positionH>
                <wp:positionV relativeFrom="paragraph">
                  <wp:posOffset>4946650</wp:posOffset>
                </wp:positionV>
                <wp:extent cx="170862" cy="163852"/>
                <wp:effectExtent l="0" t="0" r="19685" b="266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62" cy="16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FF43C" id="Rectangle 78" o:spid="_x0000_s1026" style="position:absolute;margin-left:576.7pt;margin-top:389.5pt;width:13.4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EE879D" wp14:editId="7FDCFA72">
                <wp:simplePos x="0" y="0"/>
                <wp:positionH relativeFrom="column">
                  <wp:posOffset>9391294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26C06" w14:textId="2ED79899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3866FA85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1A5A013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879D" id="Text Box 76" o:spid="_x0000_s1034" type="#_x0000_t202" style="position:absolute;left:0;text-align:left;margin-left:739.45pt;margin-top:382.1pt;width:31.6pt;height:25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" filled="f" stroked="f" strokeweight=".5pt">
                <v:textbox>
                  <w:txbxContent>
                    <w:p w14:paraId="5B326C06" w14:textId="2ED79899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3866FA85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1A5A013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0F278E" wp14:editId="5B80E25F">
                <wp:simplePos x="0" y="0"/>
                <wp:positionH relativeFrom="column">
                  <wp:posOffset>8954395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7982B" w14:textId="03481145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4755785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4F7AAA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278E" id="Text Box 74" o:spid="_x0000_s1035" type="#_x0000_t202" style="position:absolute;left:0;text-align:left;margin-left:705.05pt;margin-top:382.1pt;width:31.6pt;height:25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" filled="f" stroked="f" strokeweight=".5pt">
                <v:textbox>
                  <w:txbxContent>
                    <w:p w14:paraId="3DB7982B" w14:textId="03481145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6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4755785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4F7AAA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36CDF2" wp14:editId="7A793332">
                <wp:simplePos x="0" y="0"/>
                <wp:positionH relativeFrom="column">
                  <wp:posOffset>8431604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7C5A" w14:textId="171B02F2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6BCE5B6A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695DFB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CDF2" id="Text Box 72" o:spid="_x0000_s1036" type="#_x0000_t202" style="position:absolute;left:0;text-align:left;margin-left:663.9pt;margin-top:382.1pt;width:31.6pt;height:25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" filled="f" stroked="f" strokeweight=".5pt">
                <v:textbox>
                  <w:txbxContent>
                    <w:p w14:paraId="36AB7C5A" w14:textId="171B02F2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6BCE5B6A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695DFB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0751C1" wp14:editId="16ADF975">
                <wp:simplePos x="0" y="0"/>
                <wp:positionH relativeFrom="column">
                  <wp:posOffset>7924800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86FD" w14:textId="6C5DBD7F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0739649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FD3BB2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51C1" id="Text Box 70" o:spid="_x0000_s1037" type="#_x0000_t202" style="position:absolute;left:0;text-align:left;margin-left:624pt;margin-top:382.1pt;width:31.6pt;height:2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" filled="f" stroked="f" strokeweight=".5pt">
                <v:textbox>
                  <w:txbxContent>
                    <w:p w14:paraId="149A86FD" w14:textId="6C5DBD7F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0739649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FD3BB2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9744C8" wp14:editId="2B47AD62">
                <wp:simplePos x="0" y="0"/>
                <wp:positionH relativeFrom="column">
                  <wp:posOffset>7428865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7B9C" w14:textId="331D517E" w:rsidR="00B651E2" w:rsidRPr="00D91BBB" w:rsidRDefault="00022447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402411F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44C8" id="Text Box 68" o:spid="_x0000_s1038" type="#_x0000_t202" style="position:absolute;left:0;text-align:left;margin-left:584.95pt;margin-top:382.1pt;width:31.6pt;height:25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" filled="f" stroked="f" strokeweight=".5pt">
                <v:textbox>
                  <w:txbxContent>
                    <w:p w14:paraId="71C57B9C" w14:textId="331D517E" w:rsidR="00B651E2" w:rsidRPr="00D91BBB" w:rsidRDefault="00022447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 w:rsidRPr="00D91BBB">
                        <w:rPr>
                          <w:color w:val="000000"/>
                        </w:rPr>
                        <w:br/>
                      </w:r>
                    </w:p>
                    <w:p w14:paraId="402411F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705981" wp14:editId="7C2D1CDE">
                <wp:simplePos x="0" y="0"/>
                <wp:positionH relativeFrom="column">
                  <wp:posOffset>6975904</wp:posOffset>
                </wp:positionH>
                <wp:positionV relativeFrom="paragraph">
                  <wp:posOffset>4852798</wp:posOffset>
                </wp:positionV>
                <wp:extent cx="401701" cy="322418"/>
                <wp:effectExtent l="0" t="0" r="0" b="190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" cy="32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8018" w14:textId="495A5B3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971CF8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73F2080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5981" id="Text Box 66" o:spid="_x0000_s1039" type="#_x0000_t202" style="position:absolute;left:0;text-align:left;margin-left:549.3pt;margin-top:382.1pt;width:31.65pt;height:25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" filled="f" stroked="f" strokeweight=".5pt">
                <v:textbox>
                  <w:txbxContent>
                    <w:p w14:paraId="75388018" w14:textId="495A5B3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13971CF8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73F2080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D2FB05" wp14:editId="348BDEFF">
                <wp:simplePos x="0" y="0"/>
                <wp:positionH relativeFrom="column">
                  <wp:posOffset>6981190</wp:posOffset>
                </wp:positionH>
                <wp:positionV relativeFrom="paragraph">
                  <wp:posOffset>4646592</wp:posOffset>
                </wp:positionV>
                <wp:extent cx="2971807" cy="31184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7F43" w14:textId="0EDDE60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 it in these times tables?</w:t>
                            </w:r>
                          </w:p>
                          <w:p w14:paraId="5A6D11E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5544EE4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FB05" id="Text Box 65" o:spid="_x0000_s1040" type="#_x0000_t202" style="position:absolute;left:0;text-align:left;margin-left:549.7pt;margin-top:365.85pt;width:234pt;height:2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" filled="f" stroked="f" strokeweight=".5pt">
                <v:textbox>
                  <w:txbxContent>
                    <w:p w14:paraId="3CA67F43" w14:textId="0EDDE60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 it in these times tables?</w:t>
                      </w:r>
                    </w:p>
                    <w:p w14:paraId="5A6D11E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5544EE4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2389B2" wp14:editId="4E9D1AFE">
                <wp:simplePos x="0" y="0"/>
                <wp:positionH relativeFrom="column">
                  <wp:posOffset>4924009</wp:posOffset>
                </wp:positionH>
                <wp:positionV relativeFrom="paragraph">
                  <wp:posOffset>5186963</wp:posOffset>
                </wp:positionV>
                <wp:extent cx="1436674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67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A7ABBB" id="Straight Connector 64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7pt,408.4pt" to="500.8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F41FD6" wp14:editId="78A08375">
                <wp:simplePos x="0" y="0"/>
                <wp:positionH relativeFrom="column">
                  <wp:posOffset>4731907</wp:posOffset>
                </wp:positionH>
                <wp:positionV relativeFrom="paragraph">
                  <wp:posOffset>4987178</wp:posOffset>
                </wp:positionV>
                <wp:extent cx="162901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0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0F4FC" id="Straight Connector 60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6pt,392.7pt" to="500.85pt,3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 w:rsidRPr="00B651E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8D8AB8" wp14:editId="59679FB2">
                <wp:simplePos x="0" y="0"/>
                <wp:positionH relativeFrom="column">
                  <wp:posOffset>3534901</wp:posOffset>
                </wp:positionH>
                <wp:positionV relativeFrom="paragraph">
                  <wp:posOffset>4725858</wp:posOffset>
                </wp:positionV>
                <wp:extent cx="1483200" cy="9432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3FD1" w14:textId="075208A5" w:rsidR="00B651E2" w:rsidRPr="00B651E2" w:rsidRDefault="004B2D74" w:rsidP="00B651E2">
                            <w:pPr>
                              <w:pStyle w:val="BasicParagraph"/>
                              <w:jc w:val="left"/>
                              <w:rPr>
                                <w:rFonts w:ascii="Twinkl" w:hAnsi="Twinkl" w:cs="Twinkl"/>
                                <w:color w:val="000000"/>
                                <w:spacing w:val="0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Today’s number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Subtract</w:t>
                            </w:r>
                            <w:r w:rsidR="00B65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B651E2" w:rsidRPr="00B651E2"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  <w:r w:rsidR="00B651E2">
                              <w:t xml:space="preserve">: </w:t>
                            </w:r>
                            <w:r w:rsidR="00B651E2">
                              <w:rPr>
                                <w:u w:val="thick"/>
                              </w:rPr>
                              <w:t xml:space="preserve">             </w:t>
                            </w:r>
                            <w:r w:rsidR="00B651E2">
                              <w:rPr>
                                <w:u w:val="thick"/>
                              </w:rPr>
                              <w:br/>
                            </w:r>
                          </w:p>
                          <w:p w14:paraId="176616A3" w14:textId="48437B47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8AB8" id="Text Box 57" o:spid="_x0000_s1042" type="#_x0000_t202" style="position:absolute;left:0;text-align:left;margin-left:278.35pt;margin-top:372.1pt;width:116.8pt;height:7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" filled="f" stroked="f" strokeweight=".5pt">
                <v:textbox>
                  <w:txbxContent>
                    <w:p w14:paraId="5F5D3FD1" w14:textId="075208A5" w:rsidR="00B651E2" w:rsidRPr="00B651E2" w:rsidRDefault="004B2D74" w:rsidP="00B651E2">
                      <w:pPr>
                        <w:pStyle w:val="BasicParagraph"/>
                        <w:jc w:val="left"/>
                        <w:rPr>
                          <w:rFonts w:ascii="Twinkl" w:hAnsi="Twinkl" w:cs="Twinkl"/>
                          <w:color w:val="000000"/>
                          <w:spacing w:val="0"/>
                          <w:szCs w:val="26"/>
                        </w:rPr>
                      </w:pPr>
                      <w:r>
                        <w:rPr>
                          <w:color w:val="000000"/>
                        </w:rPr>
                        <w:t xml:space="preserve">Today’s number </w:t>
                      </w:r>
                      <w:r w:rsidR="00B651E2" w:rsidRPr="00B651E2">
                        <w:rPr>
                          <w:color w:val="000000"/>
                        </w:rPr>
                        <w:t>Subtract</w:t>
                      </w:r>
                      <w:r w:rsidR="00B651E2">
                        <w:rPr>
                          <w:color w:val="000000"/>
                        </w:rPr>
                        <w:t xml:space="preserve"> </w:t>
                      </w:r>
                      <w:r w:rsidR="00B651E2" w:rsidRPr="00B651E2"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</w:rPr>
                        <w:t>00</w:t>
                      </w:r>
                      <w:r w:rsidR="00B651E2">
                        <w:t xml:space="preserve">: </w:t>
                      </w:r>
                      <w:r w:rsidR="00B651E2">
                        <w:rPr>
                          <w:u w:val="thick"/>
                        </w:rPr>
                        <w:t xml:space="preserve">             </w:t>
                      </w:r>
                      <w:r w:rsidR="00B651E2">
                        <w:rPr>
                          <w:u w:val="thick"/>
                        </w:rPr>
                        <w:br/>
                      </w:r>
                    </w:p>
                    <w:p w14:paraId="176616A3" w14:textId="48437B47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778D1E" wp14:editId="6F83C7A3">
                <wp:simplePos x="0" y="0"/>
                <wp:positionH relativeFrom="margin">
                  <wp:posOffset>7914005</wp:posOffset>
                </wp:positionH>
                <wp:positionV relativeFrom="paragraph">
                  <wp:posOffset>2315845</wp:posOffset>
                </wp:positionV>
                <wp:extent cx="328411" cy="315532"/>
                <wp:effectExtent l="0" t="0" r="146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11" cy="315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027CD" id="Rectangle 56" o:spid="_x0000_s1026" style="position:absolute;margin-left:623.15pt;margin-top:182.35pt;width:25.85pt;height:24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s4nwIAALs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" fillcolor="white [3212]" strokecolor="#e34192 [3204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E4C45" wp14:editId="4CDA8E2F">
                <wp:simplePos x="0" y="0"/>
                <wp:positionH relativeFrom="column">
                  <wp:posOffset>6139815</wp:posOffset>
                </wp:positionH>
                <wp:positionV relativeFrom="paragraph">
                  <wp:posOffset>2322052</wp:posOffset>
                </wp:positionV>
                <wp:extent cx="4161600" cy="338400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F306" w14:textId="25D5464D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42</w:t>
                            </w:r>
                            <w:r w:rsidR="004B2D74">
                              <w:rPr>
                                <w:color w:val="000000"/>
                              </w:rPr>
                              <w:t>0</w:t>
                            </w:r>
                            <w:r w:rsidRPr="00B651E2">
                              <w:rPr>
                                <w:color w:val="000000"/>
                              </w:rPr>
                              <w:t xml:space="preserve"> × 10 × 1</w:t>
                            </w:r>
                            <w:r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  <w:r w:rsidRPr="00B651E2"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B651E2">
                              <w:rPr>
                                <w:color w:val="000000"/>
                              </w:rPr>
                              <w:t>today’s number</w:t>
                            </w:r>
                          </w:p>
                          <w:p w14:paraId="4E53F04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536DFCB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4C45" id="Text Box 55" o:spid="_x0000_s1043" type="#_x0000_t202" style="position:absolute;left:0;text-align:left;margin-left:483.45pt;margin-top:182.85pt;width:327.7pt;height:2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" filled="f" stroked="f" strokeweight=".5pt">
                <v:textbox>
                  <w:txbxContent>
                    <w:p w14:paraId="09A0F306" w14:textId="25D5464D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B651E2">
                        <w:rPr>
                          <w:color w:val="000000"/>
                        </w:rPr>
                        <w:t>42</w:t>
                      </w:r>
                      <w:r w:rsidR="004B2D74">
                        <w:rPr>
                          <w:color w:val="000000"/>
                        </w:rPr>
                        <w:t>0</w:t>
                      </w:r>
                      <w:r w:rsidRPr="00B651E2">
                        <w:rPr>
                          <w:color w:val="000000"/>
                        </w:rPr>
                        <w:t xml:space="preserve"> × 10 × 1</w:t>
                      </w:r>
                      <w:r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</w:t>
                      </w:r>
                      <w:r w:rsidRPr="00B651E2"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B651E2">
                        <w:rPr>
                          <w:color w:val="000000"/>
                        </w:rPr>
                        <w:t>today’s number</w:t>
                      </w:r>
                    </w:p>
                    <w:p w14:paraId="4E53F04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536DFCB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3CB2E9" wp14:editId="57AA4E2A">
                <wp:simplePos x="0" y="0"/>
                <wp:positionH relativeFrom="column">
                  <wp:posOffset>6139815</wp:posOffset>
                </wp:positionH>
                <wp:positionV relativeFrom="paragraph">
                  <wp:posOffset>1994285</wp:posOffset>
                </wp:positionV>
                <wp:extent cx="4161600" cy="338400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0DB2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&lt;, &gt; or =</w:t>
                            </w:r>
                          </w:p>
                          <w:p w14:paraId="03307272" w14:textId="51E357CC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4A328D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B2E9" id="Text Box 54" o:spid="_x0000_s1043" type="#_x0000_t202" style="position:absolute;left:0;text-align:left;margin-left:483.45pt;margin-top:157.05pt;width:327.7pt;height:2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" filled="f" stroked="f" strokeweight=".5pt">
                <v:textbox>
                  <w:txbxContent>
                    <w:p w14:paraId="19AC0DB2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&lt;, &gt; or =</w:t>
                      </w:r>
                    </w:p>
                    <w:p w14:paraId="03307272" w14:textId="51E357CC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4A328D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685B9C" wp14:editId="3B8591CD">
                <wp:simplePos x="0" y="0"/>
                <wp:positionH relativeFrom="column">
                  <wp:posOffset>7817550</wp:posOffset>
                </wp:positionH>
                <wp:positionV relativeFrom="paragraph">
                  <wp:posOffset>1438004</wp:posOffset>
                </wp:positionV>
                <wp:extent cx="1927957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9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6627C5" id="Straight Connector 53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5.55pt,113.25pt" to="767.3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6DA637" wp14:editId="0E373892">
                <wp:simplePos x="0" y="0"/>
                <wp:positionH relativeFrom="column">
                  <wp:posOffset>7722210</wp:posOffset>
                </wp:positionH>
                <wp:positionV relativeFrom="paragraph">
                  <wp:posOffset>1190986</wp:posOffset>
                </wp:positionV>
                <wp:extent cx="2023297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2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F3E0D8" id="Straight Connector 52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8.05pt,93.8pt" to="767.3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7FC113" wp14:editId="7781FD5F">
                <wp:simplePos x="0" y="0"/>
                <wp:positionH relativeFrom="column">
                  <wp:posOffset>7605202</wp:posOffset>
                </wp:positionH>
                <wp:positionV relativeFrom="paragraph">
                  <wp:posOffset>926634</wp:posOffset>
                </wp:positionV>
                <wp:extent cx="2140306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030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CEFCE4" id="Straight Connector 51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8.85pt,72.95pt" to="767.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3318B7" wp14:editId="50E21887">
                <wp:simplePos x="0" y="0"/>
                <wp:positionH relativeFrom="column">
                  <wp:posOffset>7492528</wp:posOffset>
                </wp:positionH>
                <wp:positionV relativeFrom="paragraph">
                  <wp:posOffset>679616</wp:posOffset>
                </wp:positionV>
                <wp:extent cx="225349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4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268619" id="Straight Connector 48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9.95pt,53.5pt" to="767.4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252C70" wp14:editId="0CD3C5FE">
                <wp:simplePos x="0" y="0"/>
                <wp:positionH relativeFrom="column">
                  <wp:posOffset>1542427</wp:posOffset>
                </wp:positionH>
                <wp:positionV relativeFrom="paragraph">
                  <wp:posOffset>2049049</wp:posOffset>
                </wp:positionV>
                <wp:extent cx="480527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FC6218" id="Straight Connector 46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45pt,161.35pt" to="159.3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1727A" wp14:editId="335F57AC">
                <wp:simplePos x="0" y="0"/>
                <wp:positionH relativeFrom="column">
                  <wp:posOffset>1611765</wp:posOffset>
                </wp:positionH>
                <wp:positionV relativeFrom="paragraph">
                  <wp:posOffset>2252730</wp:posOffset>
                </wp:positionV>
                <wp:extent cx="411189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18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2E608" id="Straight Connector 4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pt,177.4pt" to="159.3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8596D9" wp14:editId="6BB33660">
                <wp:simplePos x="0" y="0"/>
                <wp:positionH relativeFrom="column">
                  <wp:posOffset>1425555</wp:posOffset>
                </wp:positionH>
                <wp:positionV relativeFrom="paragraph">
                  <wp:posOffset>1824825</wp:posOffset>
                </wp:positionV>
                <wp:extent cx="59760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815E5" id="Straight Connector 4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43.7pt" to="159.3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194F80" wp14:editId="5539F95C">
                <wp:simplePos x="0" y="0"/>
                <wp:positionH relativeFrom="column">
                  <wp:posOffset>6465140</wp:posOffset>
                </wp:positionH>
                <wp:positionV relativeFrom="paragraph">
                  <wp:posOffset>427435</wp:posOffset>
                </wp:positionV>
                <wp:extent cx="3297600" cy="1490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00" cy="149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9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B651E2" w14:paraId="4C40E35E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E9CF7" w14:textId="665A3811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1s column</w:t>
                                  </w:r>
                                </w:p>
                              </w:tc>
                            </w:tr>
                            <w:tr w:rsidR="00B651E2" w14:paraId="4D9A361B" w14:textId="77777777" w:rsidTr="00B651E2">
                              <w:trPr>
                                <w:trHeight w:val="39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F6077" w14:textId="40324248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10s column </w:t>
                                  </w:r>
                                </w:p>
                              </w:tc>
                            </w:tr>
                            <w:tr w:rsidR="00B651E2" w14:paraId="1AD1AC93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A84C6" w14:textId="4F683496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100s column</w:t>
                                  </w:r>
                                </w:p>
                              </w:tc>
                            </w:tr>
                            <w:tr w:rsidR="00B651E2" w14:paraId="3D67A96E" w14:textId="77777777" w:rsidTr="00B651E2">
                              <w:trPr>
                                <w:trHeight w:val="24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630E1" w14:textId="5432E970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1000s column</w:t>
                                  </w:r>
                                </w:p>
                              </w:tc>
                            </w:tr>
                          </w:tbl>
                          <w:p w14:paraId="273A8987" w14:textId="77777777" w:rsidR="00D91BBB" w:rsidRPr="00D91BBB" w:rsidRDefault="00D91BBB" w:rsidP="00D91BBB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4F80" id="Text Box 40" o:spid="_x0000_s1045" type="#_x0000_t202" style="position:absolute;left:0;text-align:left;margin-left:509.05pt;margin-top:33.65pt;width:259.65pt;height:117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198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B651E2" w14:paraId="4C40E35E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E9CF7" w14:textId="665A3811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1s column</w:t>
                            </w:r>
                          </w:p>
                        </w:tc>
                      </w:tr>
                      <w:tr w:rsidR="00B651E2" w14:paraId="4D9A361B" w14:textId="77777777" w:rsidTr="00B651E2">
                        <w:trPr>
                          <w:trHeight w:val="39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F6077" w14:textId="40324248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10s column </w:t>
                            </w:r>
                          </w:p>
                        </w:tc>
                      </w:tr>
                      <w:tr w:rsidR="00B651E2" w14:paraId="1AD1AC93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A84C6" w14:textId="4F683496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100s column</w:t>
                            </w:r>
                          </w:p>
                        </w:tc>
                      </w:tr>
                      <w:tr w:rsidR="00B651E2" w14:paraId="3D67A96E" w14:textId="77777777" w:rsidTr="00B651E2">
                        <w:trPr>
                          <w:trHeight w:val="24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630E1" w14:textId="5432E970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1000s column</w:t>
                            </w:r>
                          </w:p>
                        </w:tc>
                      </w:tr>
                    </w:tbl>
                    <w:p w14:paraId="273A8987" w14:textId="77777777" w:rsidR="00D91BBB" w:rsidRPr="00D91BBB" w:rsidRDefault="00D91BBB" w:rsidP="00D91BBB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1C536" wp14:editId="2C201B42">
                <wp:simplePos x="0" y="0"/>
                <wp:positionH relativeFrom="column">
                  <wp:posOffset>201555</wp:posOffset>
                </wp:positionH>
                <wp:positionV relativeFrom="paragraph">
                  <wp:posOffset>1558425</wp:posOffset>
                </wp:positionV>
                <wp:extent cx="1483200" cy="943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137D" w14:textId="1CAFC9E3" w:rsidR="00B651E2" w:rsidRDefault="00B651E2" w:rsidP="00B651E2">
                            <w:pPr>
                              <w:pStyle w:val="KS2BodyCopyKS2"/>
                              <w:spacing w:after="0"/>
                              <w:jc w:val="left"/>
                              <w:rPr>
                                <w:u w:val="thick"/>
                              </w:rPr>
                            </w:pPr>
                            <w:r>
                              <w:t xml:space="preserve">the nearest 10: </w:t>
                            </w:r>
                            <w:r>
                              <w:rPr>
                                <w:u w:val="thick"/>
                              </w:rPr>
                              <w:t xml:space="preserve">             </w:t>
                            </w:r>
                            <w:r>
                              <w:rPr>
                                <w:u w:val="thick"/>
                              </w:rPr>
                              <w:br/>
                            </w:r>
                            <w:r>
                              <w:t xml:space="preserve">the nearest 100: </w:t>
                            </w:r>
                          </w:p>
                          <w:p w14:paraId="63349500" w14:textId="63C93603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t xml:space="preserve">the nearest 1000: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C536" id="Text Box 42" o:spid="_x0000_s1045" type="#_x0000_t202" style="position:absolute;left:0;text-align:left;margin-left:15.85pt;margin-top:122.7pt;width:116.8pt;height:7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" filled="f" stroked="f" strokeweight=".5pt">
                <v:textbox>
                  <w:txbxContent>
                    <w:p w14:paraId="73AE137D" w14:textId="1CAFC9E3" w:rsidR="00B651E2" w:rsidRDefault="00B651E2" w:rsidP="00B651E2">
                      <w:pPr>
                        <w:pStyle w:val="KS2BodyCopyKS2"/>
                        <w:spacing w:after="0"/>
                        <w:jc w:val="left"/>
                        <w:rPr>
                          <w:u w:val="thick"/>
                        </w:rPr>
                      </w:pPr>
                      <w:r>
                        <w:t xml:space="preserve">the nearest 10: </w:t>
                      </w:r>
                      <w:r>
                        <w:rPr>
                          <w:u w:val="thick"/>
                        </w:rPr>
                        <w:t xml:space="preserve">             </w:t>
                      </w:r>
                      <w:r>
                        <w:rPr>
                          <w:u w:val="thick"/>
                        </w:rPr>
                        <w:br/>
                      </w:r>
                      <w:r>
                        <w:t xml:space="preserve">the nearest 100: </w:t>
                      </w:r>
                    </w:p>
                    <w:p w14:paraId="63349500" w14:textId="63C93603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  <w:r>
                        <w:t xml:space="preserve">the nearest 1000: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2FB924" wp14:editId="66C28ED6">
                <wp:simplePos x="0" y="0"/>
                <wp:positionH relativeFrom="column">
                  <wp:posOffset>201555</wp:posOffset>
                </wp:positionH>
                <wp:positionV relativeFrom="paragraph">
                  <wp:posOffset>1349625</wp:posOffset>
                </wp:positionV>
                <wp:extent cx="1663025" cy="31680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2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5080" w14:textId="77777777" w:rsidR="00B651E2" w:rsidRPr="00B651E2" w:rsidRDefault="00B651E2" w:rsidP="00B651E2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Round to:</w:t>
                            </w:r>
                          </w:p>
                          <w:p w14:paraId="1AC243D5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B924" id="Text Box 41" o:spid="_x0000_s1046" type="#_x0000_t202" style="position:absolute;left:0;text-align:left;margin-left:15.85pt;margin-top:106.25pt;width:130.95pt;height:2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" filled="f" stroked="f" strokeweight=".5pt">
                <v:textbox>
                  <w:txbxContent>
                    <w:p w14:paraId="49DE5080" w14:textId="77777777" w:rsidR="00B651E2" w:rsidRPr="00B651E2" w:rsidRDefault="00B651E2" w:rsidP="00B651E2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Round to:</w:t>
                      </w:r>
                    </w:p>
                    <w:p w14:paraId="1AC243D5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7CE5AD" wp14:editId="50EE9C1B">
                <wp:simplePos x="0" y="0"/>
                <wp:positionH relativeFrom="column">
                  <wp:posOffset>6139815</wp:posOffset>
                </wp:positionH>
                <wp:positionV relativeFrom="paragraph">
                  <wp:posOffset>24325</wp:posOffset>
                </wp:positionV>
                <wp:extent cx="4161600" cy="33840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650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What is the value of the digits in the...?</w:t>
                            </w: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FF9FD0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E5AD" id="Text Box 39" o:spid="_x0000_s1047" type="#_x0000_t202" style="position:absolute;left:0;text-align:left;margin-left:483.45pt;margin-top:1.9pt;width:327.7pt;height:2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" filled="f" stroked="f" strokeweight=".5pt">
                <v:textbox>
                  <w:txbxContent>
                    <w:p w14:paraId="2613650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What is the value of the digits in the...?</w:t>
                      </w: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FF9FD0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D356D9" wp14:editId="6CE79504">
                <wp:simplePos x="0" y="0"/>
                <wp:positionH relativeFrom="column">
                  <wp:posOffset>2051655</wp:posOffset>
                </wp:positionH>
                <wp:positionV relativeFrom="paragraph">
                  <wp:posOffset>204490</wp:posOffset>
                </wp:positionV>
                <wp:extent cx="4118400" cy="78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87"/>
                            </w:tblGrid>
                            <w:tr w:rsidR="00D91BBB" w14:paraId="40D592CB" w14:textId="77777777" w:rsidTr="00D91BBB">
                              <w:trPr>
                                <w:trHeight w:val="510"/>
                              </w:trPr>
                              <w:tc>
                                <w:tcPr>
                                  <w:tcW w:w="6199" w:type="dxa"/>
                                  <w:tcBorders>
                                    <w:top w:val="nil"/>
                                  </w:tcBorders>
                                </w:tcPr>
                                <w:p w14:paraId="7F1AC3C7" w14:textId="1AD9A63B" w:rsidR="00D91BBB" w:rsidRPr="00D91BBB" w:rsidRDefault="00D91BBB" w:rsidP="00D91BBB">
                                  <w:pPr>
                                    <w:spacing w:after="0" w:line="288" w:lineRule="auto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D91BBB" w14:paraId="67230FB7" w14:textId="77777777" w:rsidTr="00D91BBB">
                              <w:trPr>
                                <w:trHeight w:val="498"/>
                              </w:trPr>
                              <w:tc>
                                <w:tcPr>
                                  <w:tcW w:w="6199" w:type="dxa"/>
                                </w:tcPr>
                                <w:p w14:paraId="5C6D45FE" w14:textId="64CFC32B" w:rsidR="00D91BBB" w:rsidRPr="00D91BBB" w:rsidRDefault="00D91BBB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14:paraId="471ED5A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56D9" id="Text Box 38" o:spid="_x0000_s1049" type="#_x0000_t202" style="position:absolute;left:0;text-align:left;margin-left:161.55pt;margin-top:16.1pt;width:324.3pt;height:6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87"/>
                      </w:tblGrid>
                      <w:tr w:rsidR="00D91BBB" w14:paraId="40D592CB" w14:textId="77777777" w:rsidTr="00D91BBB">
                        <w:trPr>
                          <w:trHeight w:val="510"/>
                        </w:trPr>
                        <w:tc>
                          <w:tcPr>
                            <w:tcW w:w="6199" w:type="dxa"/>
                            <w:tcBorders>
                              <w:top w:val="nil"/>
                            </w:tcBorders>
                          </w:tcPr>
                          <w:p w14:paraId="7F1AC3C7" w14:textId="1AD9A63B" w:rsidR="00D91BBB" w:rsidRPr="00D91BBB" w:rsidRDefault="00D91BBB" w:rsidP="00D91BBB">
                            <w:pPr>
                              <w:spacing w:after="0" w:line="288" w:lineRule="auto"/>
                              <w:jc w:val="righ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p</w:t>
                            </w:r>
                          </w:p>
                        </w:tc>
                      </w:tr>
                      <w:tr w:rsidR="00D91BBB" w14:paraId="67230FB7" w14:textId="77777777" w:rsidTr="00D91BBB">
                        <w:trPr>
                          <w:trHeight w:val="498"/>
                        </w:trPr>
                        <w:tc>
                          <w:tcPr>
                            <w:tcW w:w="6199" w:type="dxa"/>
                          </w:tcPr>
                          <w:p w14:paraId="5C6D45FE" w14:textId="64CFC32B" w:rsidR="00D91BBB" w:rsidRPr="00D91BBB" w:rsidRDefault="00D91BBB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£</w:t>
                            </w:r>
                          </w:p>
                        </w:tc>
                      </w:tr>
                    </w:tbl>
                    <w:p w14:paraId="471ED5A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4CE062" wp14:editId="0B4CB929">
                <wp:simplePos x="0" y="0"/>
                <wp:positionH relativeFrom="column">
                  <wp:posOffset>2109555</wp:posOffset>
                </wp:positionH>
                <wp:positionV relativeFrom="paragraph">
                  <wp:posOffset>60825</wp:posOffset>
                </wp:positionV>
                <wp:extent cx="4161600" cy="33840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EE7E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If this was pennies, how much in pounds?</w:t>
                            </w:r>
                          </w:p>
                          <w:p w14:paraId="18B9953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E062" id="Text Box 37" o:spid="_x0000_s1049" type="#_x0000_t202" style="position:absolute;left:0;text-align:left;margin-left:166.1pt;margin-top:4.8pt;width:327.7pt;height:2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" filled="f" stroked="f" strokeweight=".5pt">
                <v:textbox>
                  <w:txbxContent>
                    <w:p w14:paraId="772EE7E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If this was pennies, how much in pounds?</w:t>
                      </w:r>
                    </w:p>
                    <w:p w14:paraId="18B9953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7E038" wp14:editId="1968135E">
                <wp:simplePos x="0" y="0"/>
                <wp:positionH relativeFrom="column">
                  <wp:posOffset>251440</wp:posOffset>
                </wp:positionH>
                <wp:positionV relativeFrom="paragraph">
                  <wp:posOffset>67720</wp:posOffset>
                </wp:positionV>
                <wp:extent cx="1569425" cy="78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25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3"/>
                            </w:tblGrid>
                            <w:tr w:rsidR="00D91BBB" w14:paraId="3CBB4AFF" w14:textId="77777777" w:rsidTr="00D91BBB"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</w:tcPr>
                                <w:p w14:paraId="2ABA00BE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D91BBB" w14:paraId="3A1756E0" w14:textId="77777777" w:rsidTr="00D91BBB">
                              <w:tc>
                                <w:tcPr>
                                  <w:tcW w:w="2462" w:type="dxa"/>
                                </w:tcPr>
                                <w:p w14:paraId="7838E788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4ABDF7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E038" id="Text Box 36" o:spid="_x0000_s1051" type="#_x0000_t202" style="position:absolute;left:0;text-align:left;margin-left:19.8pt;margin-top:5.35pt;width:123.6pt;height:6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3"/>
                      </w:tblGrid>
                      <w:tr w:rsidR="00D91BBB" w14:paraId="3CBB4AFF" w14:textId="77777777" w:rsidTr="00D91BBB"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</w:tcPr>
                          <w:p w14:paraId="2ABA00BE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  <w:tr w:rsidR="00D91BBB" w14:paraId="3A1756E0" w14:textId="77777777" w:rsidTr="00D91BBB">
                        <w:tc>
                          <w:tcPr>
                            <w:tcW w:w="2462" w:type="dxa"/>
                          </w:tcPr>
                          <w:p w14:paraId="7838E788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</w:tbl>
                    <w:p w14:paraId="104ABDF7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95F07F" wp14:editId="48BBBCD6">
                <wp:simplePos x="0" y="0"/>
                <wp:positionH relativeFrom="column">
                  <wp:posOffset>114935</wp:posOffset>
                </wp:positionH>
                <wp:positionV relativeFrom="paragraph">
                  <wp:posOffset>-162120</wp:posOffset>
                </wp:positionV>
                <wp:extent cx="1749600" cy="403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00" cy="4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1FB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in words:</w:t>
                            </w:r>
                          </w:p>
                          <w:p w14:paraId="6D30EF3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F07F" id="Text Box 35" o:spid="_x0000_s1051" type="#_x0000_t202" style="position:absolute;left:0;text-align:left;margin-left:9.05pt;margin-top:-12.75pt;width:137.75pt;height:3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" filled="f" stroked="f" strokeweight=".5pt">
                <v:textbox>
                  <w:txbxContent>
                    <w:p w14:paraId="200081FB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in words:</w:t>
                      </w:r>
                    </w:p>
                    <w:p w14:paraId="6D30EF3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AB4C4A" wp14:editId="654846B7">
                <wp:simplePos x="0" y="0"/>
                <wp:positionH relativeFrom="column">
                  <wp:posOffset>5982970</wp:posOffset>
                </wp:positionH>
                <wp:positionV relativeFrom="paragraph">
                  <wp:posOffset>3113415</wp:posOffset>
                </wp:positionV>
                <wp:extent cx="3865030" cy="3378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03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7510" w14:textId="77777777" w:rsidR="00D91BBB" w:rsidRPr="00D91BBB" w:rsidRDefault="00D91BBB" w:rsidP="00D91BBB">
                            <w:pPr>
                              <w:spacing w:after="0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Where is it? Draw an arrow on the number line:</w:t>
                            </w:r>
                          </w:p>
                          <w:p w14:paraId="43B408F1" w14:textId="3F39D245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4C4A" id="Text Box 34" o:spid="_x0000_s1052" type="#_x0000_t202" style="position:absolute;left:0;text-align:left;margin-left:471.1pt;margin-top:245.15pt;width:304.35pt;height: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u8MgIAAFs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" filled="f" stroked="f" strokeweight=".5pt">
                <v:textbox>
                  <w:txbxContent>
                    <w:p w14:paraId="28447510" w14:textId="77777777" w:rsidR="00D91BBB" w:rsidRPr="00D91BBB" w:rsidRDefault="00D91BBB" w:rsidP="00D91BBB">
                      <w:pPr>
                        <w:spacing w:after="0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Where is it? Draw an arrow on the number line:</w:t>
                      </w:r>
                    </w:p>
                    <w:p w14:paraId="43B408F1" w14:textId="3F39D245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808216" wp14:editId="20CDC6AE">
                <wp:simplePos x="0" y="0"/>
                <wp:positionH relativeFrom="column">
                  <wp:posOffset>9293960</wp:posOffset>
                </wp:positionH>
                <wp:positionV relativeFrom="paragraph">
                  <wp:posOffset>3890645</wp:posOffset>
                </wp:positionV>
                <wp:extent cx="756000" cy="3378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1E7B1" w14:textId="57DC535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8216" id="Text Box 33" o:spid="_x0000_s1053" type="#_x0000_t202" style="position:absolute;left:0;text-align:left;margin-left:731.8pt;margin-top:306.35pt;width:59.55pt;height:2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" filled="f" stroked="f" strokeweight=".5pt">
                <v:textbox>
                  <w:txbxContent>
                    <w:p w14:paraId="0371E7B1" w14:textId="57DC535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DE54A9" wp14:editId="114BBFC7">
                <wp:simplePos x="0" y="0"/>
                <wp:positionH relativeFrom="column">
                  <wp:posOffset>8399780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BE389" w14:textId="4C1A624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54A9" id="Text Box 32" o:spid="_x0000_s1054" type="#_x0000_t202" style="position:absolute;left:0;text-align:left;margin-left:661.4pt;margin-top:306.35pt;width:49.85pt;height:26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" filled="f" stroked="f" strokeweight=".5pt">
                <v:textbox>
                  <w:txbxContent>
                    <w:p w14:paraId="7D9BE389" w14:textId="4C1A624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5104B" wp14:editId="22090279">
                <wp:simplePos x="0" y="0"/>
                <wp:positionH relativeFrom="column">
                  <wp:posOffset>7442200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C4232" w14:textId="5D6F034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104B" id="Text Box 31" o:spid="_x0000_s1055" type="#_x0000_t202" style="position:absolute;left:0;text-align:left;margin-left:586pt;margin-top:306.35pt;width:49.85pt;height:26.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" filled="f" stroked="f" strokeweight=".5pt">
                <v:textbox>
                  <w:txbxContent>
                    <w:p w14:paraId="2EFC4232" w14:textId="5D6F034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5BBAD5" wp14:editId="4EB092E1">
                <wp:simplePos x="0" y="0"/>
                <wp:positionH relativeFrom="column">
                  <wp:posOffset>6528435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23820" w14:textId="32589A4B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7000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BAD5" id="Text Box 30" o:spid="_x0000_s1056" type="#_x0000_t202" style="position:absolute;left:0;text-align:left;margin-left:514.05pt;margin-top:306.35pt;width:49.85pt;height:26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" filled="f" stroked="f" strokeweight=".5pt">
                <v:textbox>
                  <w:txbxContent>
                    <w:p w14:paraId="3C323820" w14:textId="32589A4B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7000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E093D" wp14:editId="66FFA10C">
                <wp:simplePos x="0" y="0"/>
                <wp:positionH relativeFrom="column">
                  <wp:posOffset>5578475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42ACC" w14:textId="4AFBDEDA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093D" id="Text Box 29" o:spid="_x0000_s1057" type="#_x0000_t202" style="position:absolute;left:0;text-align:left;margin-left:439.25pt;margin-top:306.35pt;width:49.85pt;height:26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" filled="f" stroked="f" strokeweight=".5pt">
                <v:textbox>
                  <w:txbxContent>
                    <w:p w14:paraId="3E242ACC" w14:textId="4AFBDEDA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E64AF7" wp14:editId="77D224FE">
                <wp:simplePos x="0" y="0"/>
                <wp:positionH relativeFrom="column">
                  <wp:posOffset>4665145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F8D83" w14:textId="70B6C9B3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4AF7" id="Text Box 28" o:spid="_x0000_s1058" type="#_x0000_t202" style="position:absolute;left:0;text-align:left;margin-left:367.35pt;margin-top:306.35pt;width:49.9pt;height:26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eq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" filled="f" stroked="f" strokeweight=".5pt">
                <v:textbox>
                  <w:txbxContent>
                    <w:p w14:paraId="0BAF8D83" w14:textId="70B6C9B3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08F246" wp14:editId="53E22A18">
                <wp:simplePos x="0" y="0"/>
                <wp:positionH relativeFrom="column">
                  <wp:posOffset>3749040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17D9" w14:textId="005A0F2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F246" id="Text Box 27" o:spid="_x0000_s1059" type="#_x0000_t202" style="position:absolute;left:0;text-align:left;margin-left:295.2pt;margin-top:306.35pt;width:49.85pt;height:26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" filled="f" stroked="f" strokeweight=".5pt">
                <v:textbox>
                  <w:txbxContent>
                    <w:p w14:paraId="0EE217D9" w14:textId="005A0F2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CC310" wp14:editId="2675C472">
                <wp:simplePos x="0" y="0"/>
                <wp:positionH relativeFrom="column">
                  <wp:posOffset>2835810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32FA" w14:textId="06285DE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C310" id="Text Box 26" o:spid="_x0000_s1060" type="#_x0000_t202" style="position:absolute;left:0;text-align:left;margin-left:223.3pt;margin-top:306.35pt;width:49.9pt;height:2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Ak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" filled="f" stroked="f" strokeweight=".5pt">
                <v:textbox>
                  <w:txbxContent>
                    <w:p w14:paraId="746C32FA" w14:textId="06285DE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EE94BA" wp14:editId="0EFE0835">
                <wp:simplePos x="0" y="0"/>
                <wp:positionH relativeFrom="column">
                  <wp:posOffset>1885490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FB14A" w14:textId="3F209DE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94BA" id="Text Box 25" o:spid="_x0000_s1061" type="#_x0000_t202" style="position:absolute;left:0;text-align:left;margin-left:148.45pt;margin-top:306.35pt;width:49.9pt;height:26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2QLw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" filled="f" stroked="f" strokeweight=".5pt">
                <v:textbox>
                  <w:txbxContent>
                    <w:p w14:paraId="2FDFB14A" w14:textId="3F209DE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76727" wp14:editId="428D94F9">
                <wp:simplePos x="0" y="0"/>
                <wp:positionH relativeFrom="column">
                  <wp:posOffset>971745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053A8" w14:textId="4A7D0A09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6727" id="Text Box 24" o:spid="_x0000_s1062" type="#_x0000_t202" style="position:absolute;left:0;text-align:left;margin-left:76.5pt;margin-top:306.35pt;width:49.9pt;height:26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IU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" filled="f" stroked="f" strokeweight=".5pt">
                <v:textbox>
                  <w:txbxContent>
                    <w:p w14:paraId="4A7053A8" w14:textId="4A7D0A09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4ABB6B" wp14:editId="4C98E561">
                <wp:simplePos x="0" y="0"/>
                <wp:positionH relativeFrom="column">
                  <wp:posOffset>71955</wp:posOffset>
                </wp:positionH>
                <wp:positionV relativeFrom="paragraph">
                  <wp:posOffset>3891225</wp:posOffset>
                </wp:positionV>
                <wp:extent cx="633600" cy="338075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09B9" w14:textId="517CD990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91BBB">
                              <w:rPr>
                                <w:b/>
                                <w:bCs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BB6B" id="Text Box 23" o:spid="_x0000_s1063" type="#_x0000_t202" style="position:absolute;left:0;text-align:left;margin-left:5.65pt;margin-top:306.4pt;width:49.9pt;height:26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" filled="f" stroked="f" strokeweight=".5pt">
                <v:textbox>
                  <w:txbxContent>
                    <w:p w14:paraId="36BF09B9" w14:textId="517CD990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 w:rsidRPr="00D91BBB">
                        <w:rPr>
                          <w:b/>
                          <w:bCs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E9360" wp14:editId="20A49AAC">
                <wp:simplePos x="0" y="0"/>
                <wp:positionH relativeFrom="margin">
                  <wp:posOffset>2071830</wp:posOffset>
                </wp:positionH>
                <wp:positionV relativeFrom="paragraph">
                  <wp:posOffset>61290</wp:posOffset>
                </wp:positionV>
                <wp:extent cx="4183200" cy="884555"/>
                <wp:effectExtent l="0" t="0" r="2730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E9854" id="Rectangle 9" o:spid="_x0000_s1026" style="position:absolute;margin-left:163.15pt;margin-top:4.85pt;width:329.4pt;height:69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" fillcolor="white [3212]" strokecolor="#7acafb [194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87EB9" wp14:editId="65CE898E">
                <wp:simplePos x="0" y="0"/>
                <wp:positionH relativeFrom="margin">
                  <wp:posOffset>1972125</wp:posOffset>
                </wp:positionH>
                <wp:positionV relativeFrom="paragraph">
                  <wp:posOffset>154305</wp:posOffset>
                </wp:positionV>
                <wp:extent cx="4183200" cy="884555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B1C9" id="Rectangle 4" o:spid="_x0000_s1026" style="position:absolute;margin-left:155.3pt;margin-top:12.15pt;width:329.4pt;height:69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" fillcolor="#ccecff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F93054" wp14:editId="3F7FFAF5">
                <wp:simplePos x="0" y="0"/>
                <wp:positionH relativeFrom="margin">
                  <wp:posOffset>50355</wp:posOffset>
                </wp:positionH>
                <wp:positionV relativeFrom="paragraph">
                  <wp:posOffset>4827225</wp:posOffset>
                </wp:positionV>
                <wp:extent cx="3060000" cy="748665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48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41646" id="Rectangle 17" o:spid="_x0000_s1026" style="position:absolute;margin-left:3.95pt;margin-top:380.1pt;width:240.95pt;height:58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" fillcolor="#f9d8e9 [660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57B3D6" wp14:editId="65FC74DD">
                <wp:simplePos x="0" y="0"/>
                <wp:positionH relativeFrom="margin">
                  <wp:posOffset>3506355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E4DEC" id="Rectangle 21" o:spid="_x0000_s1026" style="position:absolute;margin-left:276.1pt;margin-top:380.1pt;width:239.8pt;height:58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" fillcolor="#fbe6d6 [661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C212BC" wp14:editId="211C305B">
                <wp:simplePos x="0" y="0"/>
                <wp:positionH relativeFrom="margin">
                  <wp:posOffset>3490300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72292" id="Rectangle 22" o:spid="_x0000_s1026" style="position:absolute;margin-left:274.85pt;margin-top:371pt;width:233.55pt;height:58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750C2D" wp14:editId="5177E661">
                <wp:simplePos x="0" y="0"/>
                <wp:positionH relativeFrom="margin">
                  <wp:posOffset>6998355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2978B" id="Rectangle 19" o:spid="_x0000_s1026" style="position:absolute;margin-left:551.05pt;margin-top:380.1pt;width:239.8pt;height:58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" fillcolor="#d2edfd [664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2E13F9" wp14:editId="7FCDF079">
                <wp:simplePos x="0" y="0"/>
                <wp:positionH relativeFrom="margin">
                  <wp:posOffset>6983010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FD7B3" id="Rectangle 20" o:spid="_x0000_s1026" style="position:absolute;margin-left:549.85pt;margin-top:371pt;width:233.55pt;height:58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" fillcolor="white [3212]" strokecolor="#23a7f9 [3208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64E558" wp14:editId="1A8F5EFA">
                <wp:simplePos x="0" y="0"/>
                <wp:positionH relativeFrom="margin">
                  <wp:posOffset>35955</wp:posOffset>
                </wp:positionH>
                <wp:positionV relativeFrom="paragraph">
                  <wp:posOffset>4712025</wp:posOffset>
                </wp:positionV>
                <wp:extent cx="2966400" cy="748665"/>
                <wp:effectExtent l="0" t="0" r="2476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9E90" id="Rectangle 18" o:spid="_x0000_s1026" style="position:absolute;margin-left:2.85pt;margin-top:371.05pt;width:233.55pt;height:58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80AA9C" wp14:editId="093B4A9B">
                <wp:simplePos x="0" y="0"/>
                <wp:positionH relativeFrom="margin">
                  <wp:posOffset>5976610</wp:posOffset>
                </wp:positionH>
                <wp:positionV relativeFrom="paragraph">
                  <wp:posOffset>3026430</wp:posOffset>
                </wp:positionV>
                <wp:extent cx="3872230" cy="524980"/>
                <wp:effectExtent l="0" t="0" r="1397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8BB95" id="Rectangle 16" o:spid="_x0000_s1026" style="position:absolute;margin-left:470.6pt;margin-top:238.3pt;width:304.9pt;height:41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" fillcolor="white [3212]" strokecolor="#e6c734 [3206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3A2CF" wp14:editId="42A9CF1C">
                <wp:simplePos x="0" y="0"/>
                <wp:positionH relativeFrom="margin">
                  <wp:align>right</wp:align>
                </wp:positionH>
                <wp:positionV relativeFrom="paragraph">
                  <wp:posOffset>3142425</wp:posOffset>
                </wp:positionV>
                <wp:extent cx="3872230" cy="524980"/>
                <wp:effectExtent l="0" t="0" r="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C10FC" id="Rectangle 8" o:spid="_x0000_s1026" style="position:absolute;margin-left:253.7pt;margin-top:247.45pt;width:304.9pt;height:41.3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" fillcolor="#faf3d6 [662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1986A" wp14:editId="077B44DC">
                <wp:simplePos x="0" y="0"/>
                <wp:positionH relativeFrom="margin">
                  <wp:posOffset>6428740</wp:posOffset>
                </wp:positionH>
                <wp:positionV relativeFrom="paragraph">
                  <wp:posOffset>2004060</wp:posOffset>
                </wp:positionV>
                <wp:extent cx="3526790" cy="748665"/>
                <wp:effectExtent l="0" t="0" r="1651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1ACD1" id="Rectangle 15" o:spid="_x0000_s1026" style="position:absolute;margin-left:506.2pt;margin-top:157.8pt;width:277.7pt;height:58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C065F" wp14:editId="1F0D5DAD">
                <wp:simplePos x="0" y="0"/>
                <wp:positionH relativeFrom="margin">
                  <wp:posOffset>6445250</wp:posOffset>
                </wp:positionH>
                <wp:positionV relativeFrom="paragraph">
                  <wp:posOffset>2120020</wp:posOffset>
                </wp:positionV>
                <wp:extent cx="3527055" cy="748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055" cy="74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8B24F" id="Rectangle 6" o:spid="_x0000_s1026" style="position:absolute;margin-left:507.5pt;margin-top:166.95pt;width:277.7pt;height:58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" fillcolor="#f9d8e9 [660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E23DB" wp14:editId="5ECF80B3">
                <wp:simplePos x="0" y="0"/>
                <wp:positionH relativeFrom="margin">
                  <wp:posOffset>6444430</wp:posOffset>
                </wp:positionH>
                <wp:positionV relativeFrom="paragraph">
                  <wp:posOffset>-4845</wp:posOffset>
                </wp:positionV>
                <wp:extent cx="3411855" cy="1735200"/>
                <wp:effectExtent l="0" t="0" r="1714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7A589" id="Rectangle 14" o:spid="_x0000_s1026" style="position:absolute;margin-left:507.45pt;margin-top:-.4pt;width:268.65pt;height:136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" fillcolor="white [3212]" strokecolor="#79ad42 [3207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AE6B02" wp14:editId="59893E79">
                <wp:simplePos x="0" y="0"/>
                <wp:positionH relativeFrom="margin">
                  <wp:posOffset>194145</wp:posOffset>
                </wp:positionH>
                <wp:positionV relativeFrom="paragraph">
                  <wp:posOffset>1356300</wp:posOffset>
                </wp:positionV>
                <wp:extent cx="1915200" cy="1166385"/>
                <wp:effectExtent l="0" t="0" r="279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7C65D" id="Rectangle 13" o:spid="_x0000_s1026" style="position:absolute;margin-left:15.3pt;margin-top:106.8pt;width:150.8pt;height:91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D82B1" wp14:editId="012E93EF">
                <wp:simplePos x="0" y="0"/>
                <wp:positionH relativeFrom="margin">
                  <wp:posOffset>201140</wp:posOffset>
                </wp:positionH>
                <wp:positionV relativeFrom="paragraph">
                  <wp:posOffset>-154765</wp:posOffset>
                </wp:positionV>
                <wp:extent cx="1648000" cy="1101600"/>
                <wp:effectExtent l="0" t="0" r="2857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217706" id="Rectangle 12" o:spid="_x0000_s1026" style="position:absolute;margin-left:15.85pt;margin-top:-12.2pt;width:129.75pt;height:86.7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" fillcolor="white [3212]" strokecolor="#703692 [2409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9C351" wp14:editId="72EDE17B">
                <wp:simplePos x="0" y="0"/>
                <wp:positionH relativeFrom="margin">
                  <wp:posOffset>71955</wp:posOffset>
                </wp:positionH>
                <wp:positionV relativeFrom="paragraph">
                  <wp:posOffset>1486425</wp:posOffset>
                </wp:positionV>
                <wp:extent cx="1915200" cy="1166385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30ECF" id="Rectangle 7" o:spid="_x0000_s1026" style="position:absolute;margin-left:5.65pt;margin-top:117.05pt;width:150.8pt;height:91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" fillcolor="#fbe6d6 [661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10F18" wp14:editId="2AF02B97">
                <wp:simplePos x="0" y="0"/>
                <wp:positionH relativeFrom="margin">
                  <wp:align>right</wp:align>
                </wp:positionH>
                <wp:positionV relativeFrom="paragraph">
                  <wp:posOffset>111225</wp:posOffset>
                </wp:positionV>
                <wp:extent cx="3411855" cy="1735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E873D" id="Rectangle 5" o:spid="_x0000_s1026" style="position:absolute;margin-left:217.45pt;margin-top:8.75pt;width:268.65pt;height:136.6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" fillcolor="#e4f0d7 [663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91A21" wp14:editId="723BFE30">
                <wp:simplePos x="0" y="0"/>
                <wp:positionH relativeFrom="margin">
                  <wp:posOffset>79155</wp:posOffset>
                </wp:positionH>
                <wp:positionV relativeFrom="paragraph">
                  <wp:posOffset>-3975</wp:posOffset>
                </wp:positionV>
                <wp:extent cx="1648000" cy="1101600"/>
                <wp:effectExtent l="0" t="0" r="9525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F8238D" id="Rectangle 3" o:spid="_x0000_s1026" style="position:absolute;margin-left:6.25pt;margin-top:-.3pt;width:129.75pt;height:86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" fillcolor="#e9dbf2 [665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739E0" wp14:editId="52CE7D7F">
                <wp:simplePos x="0" y="0"/>
                <wp:positionH relativeFrom="column">
                  <wp:posOffset>86355</wp:posOffset>
                </wp:positionH>
                <wp:positionV relativeFrom="paragraph">
                  <wp:posOffset>-911174</wp:posOffset>
                </wp:positionV>
                <wp:extent cx="9864000" cy="633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0" cy="6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9AE3E" w14:textId="77777777" w:rsidR="00D91BBB" w:rsidRDefault="00D91BBB" w:rsidP="00D91BBB">
                            <w:pPr>
                              <w:pStyle w:val="Heading1KS2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Year 4 Number of the Day Maths Fluency </w:t>
                            </w:r>
                          </w:p>
                          <w:p w14:paraId="513E0B9B" w14:textId="77777777" w:rsidR="00D91BBB" w:rsidRDefault="00D91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39E0" id="Text Box 1" o:spid="_x0000_s1064" type="#_x0000_t202" style="position:absolute;left:0;text-align:left;margin-left:6.8pt;margin-top:-71.75pt;width:776.7pt;height:4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" filled="f" stroked="f" strokeweight=".5pt">
                <v:textbox>
                  <w:txbxContent>
                    <w:p w14:paraId="44F9AE3E" w14:textId="77777777" w:rsidR="00D91BBB" w:rsidRDefault="00D91BBB" w:rsidP="00D91BBB">
                      <w:pPr>
                        <w:pStyle w:val="Heading1KS2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Year 4 Number of the Day Maths Fluency </w:t>
                      </w:r>
                    </w:p>
                    <w:p w14:paraId="513E0B9B" w14:textId="77777777" w:rsidR="00D91BBB" w:rsidRDefault="00D91BBB"/>
                  </w:txbxContent>
                </v:textbox>
              </v:shape>
            </w:pict>
          </mc:Fallback>
        </mc:AlternateContent>
      </w:r>
      <w:r w:rsidR="00B651E2">
        <w:t xml:space="preserve">   </w:t>
      </w:r>
      <w:r>
        <w:t>nnnmnn</w:t>
      </w:r>
    </w:p>
    <w:sectPr w:rsidR="00B8626B" w:rsidRPr="009E4127" w:rsidSect="00A61E8B">
      <w:headerReference w:type="default" r:id="rId11"/>
      <w:footerReference w:type="default" r:id="rId12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38755" w14:textId="77777777" w:rsidR="005E6F02" w:rsidRDefault="005E6F02" w:rsidP="00DD5720">
      <w:r>
        <w:separator/>
      </w:r>
    </w:p>
  </w:endnote>
  <w:endnote w:type="continuationSeparator" w:id="0">
    <w:p w14:paraId="07A21139" w14:textId="77777777" w:rsidR="005E6F02" w:rsidRDefault="005E6F0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94CAA6-1D13-4E72-B01F-C9E233C9A465}"/>
    <w:embedBold r:id="rId2" w:fontKey="{184066DF-AD00-447E-BCC9-F17AD8EE3C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A6BE6385-C6D8-481D-8FC1-3E6F22A036EA}"/>
    <w:embedBold r:id="rId4" w:fontKey="{AA53EF52-C227-4EDB-BFC8-5E56A228C553}"/>
    <w:embedItalic r:id="rId5" w:fontKey="{38ED0767-67BF-4626-A87C-D45BB74FCC70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FA87B3F2-790B-4518-8596-2FEB8E40B062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9A45D5-0F7F-45C6-A97B-058DF7CBD1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B65E4" w14:textId="77777777" w:rsidR="00DC190B" w:rsidRDefault="00DC190B" w:rsidP="003D26A6">
    <w:pPr>
      <w:pStyle w:val="Header"/>
    </w:pPr>
  </w:p>
  <w:p w14:paraId="1310AAA8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181E6" w14:textId="77777777" w:rsidR="005E6F02" w:rsidRDefault="005E6F02" w:rsidP="00DD5720">
      <w:r>
        <w:separator/>
      </w:r>
    </w:p>
  </w:footnote>
  <w:footnote w:type="continuationSeparator" w:id="0">
    <w:p w14:paraId="6A508415" w14:textId="77777777" w:rsidR="005E6F02" w:rsidRDefault="005E6F0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C985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8D5223" wp14:editId="31625892">
          <wp:simplePos x="0" y="0"/>
          <wp:positionH relativeFrom="page">
            <wp:posOffset>7200</wp:posOffset>
          </wp:positionH>
          <wp:positionV relativeFrom="page">
            <wp:posOffset>5417</wp:posOffset>
          </wp:positionV>
          <wp:extent cx="10683023" cy="75491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54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40AE95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BBB"/>
    <w:rsid w:val="00022447"/>
    <w:rsid w:val="00025835"/>
    <w:rsid w:val="00033EF3"/>
    <w:rsid w:val="0003405A"/>
    <w:rsid w:val="00067C79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0DCD"/>
    <w:rsid w:val="00283D04"/>
    <w:rsid w:val="003063CB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B2D74"/>
    <w:rsid w:val="004E5017"/>
    <w:rsid w:val="004F0EE8"/>
    <w:rsid w:val="005144BA"/>
    <w:rsid w:val="00522CBD"/>
    <w:rsid w:val="00553E0E"/>
    <w:rsid w:val="005563EC"/>
    <w:rsid w:val="005A3494"/>
    <w:rsid w:val="005C4467"/>
    <w:rsid w:val="005D1993"/>
    <w:rsid w:val="005E6F02"/>
    <w:rsid w:val="005F39C7"/>
    <w:rsid w:val="00601AF5"/>
    <w:rsid w:val="00633A95"/>
    <w:rsid w:val="0066258A"/>
    <w:rsid w:val="006D108B"/>
    <w:rsid w:val="007215F9"/>
    <w:rsid w:val="00722B47"/>
    <w:rsid w:val="00763739"/>
    <w:rsid w:val="007B7BB9"/>
    <w:rsid w:val="007D3587"/>
    <w:rsid w:val="00872C5C"/>
    <w:rsid w:val="00874EB6"/>
    <w:rsid w:val="00886FE1"/>
    <w:rsid w:val="008B5736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651E2"/>
    <w:rsid w:val="00B8626B"/>
    <w:rsid w:val="00CA3011"/>
    <w:rsid w:val="00CA718A"/>
    <w:rsid w:val="00CC0F47"/>
    <w:rsid w:val="00CE75AA"/>
    <w:rsid w:val="00CF513F"/>
    <w:rsid w:val="00D0239C"/>
    <w:rsid w:val="00D4060B"/>
    <w:rsid w:val="00D82A68"/>
    <w:rsid w:val="00D90104"/>
    <w:rsid w:val="00D91BBB"/>
    <w:rsid w:val="00DC190B"/>
    <w:rsid w:val="00DD5720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4DD75"/>
  <w15:chartTrackingRefBased/>
  <w15:docId w15:val="{B5CF3C51-C82B-4845-A619-D8A5FF0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D91BBB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D91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B651E2"/>
    <w:pPr>
      <w:spacing w:after="170" w:line="360" w:lineRule="atLeast"/>
    </w:pPr>
    <w:rPr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9664FB-B01F-4ADD-880C-0FE2669A5C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9821F-E5FB-4B71-A041-00C88E27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76132C-8A87-4B24-BB1F-F24E80AB9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390BD-D28D-415B-B6F6-79F18DCC67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Keri Goman</cp:lastModifiedBy>
  <cp:revision>3</cp:revision>
  <cp:lastPrinted>2014-02-20T09:55:00Z</cp:lastPrinted>
  <dcterms:created xsi:type="dcterms:W3CDTF">2021-01-08T11:35:00Z</dcterms:created>
  <dcterms:modified xsi:type="dcterms:W3CDTF">2021-01-08T11:36:00Z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